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2C7" w14:textId="7DD8B5A5" w:rsidR="003E6E12" w:rsidRPr="001E5AF6" w:rsidRDefault="00815C69" w:rsidP="001E5AF6">
      <w:pPr>
        <w:pStyle w:val="Standard"/>
        <w:jc w:val="right"/>
        <w:rPr>
          <w:b/>
          <w:bCs/>
        </w:rPr>
      </w:pPr>
      <w:r w:rsidRPr="001E5AF6">
        <w:rPr>
          <w:b/>
          <w:bCs/>
        </w:rPr>
        <w:t>Al Dirigente Scolastico</w:t>
      </w:r>
    </w:p>
    <w:p w14:paraId="505D6289" w14:textId="63510611" w:rsidR="003E6E12" w:rsidRPr="001E5AF6" w:rsidRDefault="00815C69" w:rsidP="001E5AF6">
      <w:pPr>
        <w:pStyle w:val="Standard"/>
        <w:ind w:firstLine="5380"/>
        <w:jc w:val="right"/>
        <w:rPr>
          <w:b/>
          <w:bCs/>
        </w:rPr>
      </w:pPr>
      <w:r w:rsidRPr="001E5AF6">
        <w:rPr>
          <w:b/>
          <w:bCs/>
        </w:rPr>
        <w:t>Al</w:t>
      </w:r>
      <w:r w:rsidRPr="001E5AF6">
        <w:rPr>
          <w:b/>
          <w:bCs/>
        </w:rPr>
        <w:t xml:space="preserve"> D</w:t>
      </w:r>
      <w:r w:rsidR="00942671" w:rsidRPr="001E5AF6">
        <w:rPr>
          <w:b/>
          <w:bCs/>
        </w:rPr>
        <w:t xml:space="preserve">irettore </w:t>
      </w:r>
      <w:r w:rsidRPr="001E5AF6">
        <w:rPr>
          <w:b/>
          <w:bCs/>
        </w:rPr>
        <w:t>S.G.A.</w:t>
      </w:r>
    </w:p>
    <w:p w14:paraId="2999FE3C" w14:textId="556B4DC0" w:rsidR="003E6E12" w:rsidRPr="001E5AF6" w:rsidRDefault="00815C69" w:rsidP="001E5AF6">
      <w:pPr>
        <w:pStyle w:val="Standard"/>
        <w:ind w:firstLine="5380"/>
        <w:jc w:val="right"/>
        <w:rPr>
          <w:b/>
          <w:bCs/>
        </w:rPr>
      </w:pPr>
      <w:r w:rsidRPr="001E5AF6">
        <w:rPr>
          <w:b/>
          <w:bCs/>
        </w:rPr>
        <w:t>ICS “</w:t>
      </w:r>
      <w:r w:rsidR="00FF2973">
        <w:rPr>
          <w:b/>
          <w:bCs/>
        </w:rPr>
        <w:t xml:space="preserve">G. </w:t>
      </w:r>
      <w:r w:rsidRPr="001E5AF6">
        <w:rPr>
          <w:b/>
          <w:bCs/>
        </w:rPr>
        <w:t>Carducci” San Vittore Olona</w:t>
      </w:r>
    </w:p>
    <w:p w14:paraId="13BAFCD2" w14:textId="77777777" w:rsidR="003E6E12" w:rsidRDefault="003E6E12">
      <w:pPr>
        <w:pStyle w:val="Standard"/>
      </w:pPr>
    </w:p>
    <w:p w14:paraId="0781C089" w14:textId="77777777" w:rsidR="003E6E12" w:rsidRDefault="003E6E12">
      <w:pPr>
        <w:pStyle w:val="Standard"/>
      </w:pPr>
    </w:p>
    <w:p w14:paraId="17C3FCBF" w14:textId="52A53D75" w:rsidR="003E6E12" w:rsidRDefault="00815C69">
      <w:pPr>
        <w:pStyle w:val="Standard"/>
      </w:pPr>
      <w:r>
        <w:t>Data della richiesta</w:t>
      </w:r>
      <w:r w:rsidR="00942671">
        <w:t xml:space="preserve"> __________________</w:t>
      </w:r>
    </w:p>
    <w:p w14:paraId="54C3EEF9" w14:textId="77777777" w:rsidR="003E6E12" w:rsidRDefault="003E6E12">
      <w:pPr>
        <w:pStyle w:val="Standard"/>
      </w:pPr>
    </w:p>
    <w:p w14:paraId="7BB39A26" w14:textId="77777777" w:rsidR="003E6E12" w:rsidRDefault="003E6E12">
      <w:pPr>
        <w:pStyle w:val="Standard"/>
      </w:pPr>
    </w:p>
    <w:p w14:paraId="342D9FE3" w14:textId="2A512474" w:rsidR="003E6E12" w:rsidRDefault="00815C69">
      <w:pPr>
        <w:pStyle w:val="Standard"/>
      </w:pPr>
      <w:r>
        <w:t>Io</w:t>
      </w:r>
      <w:r w:rsidR="00942671">
        <w:t xml:space="preserve"> </w:t>
      </w:r>
      <w:r>
        <w:t xml:space="preserve">sottoscritto/a </w:t>
      </w:r>
      <w:r w:rsidR="00942671">
        <w:t>___________________________________________________________________</w:t>
      </w:r>
    </w:p>
    <w:p w14:paraId="555B9983" w14:textId="77777777" w:rsidR="003E6E12" w:rsidRDefault="003E6E12">
      <w:pPr>
        <w:pStyle w:val="Standard"/>
      </w:pPr>
    </w:p>
    <w:p w14:paraId="4527A29A" w14:textId="66CAB132" w:rsidR="00942671" w:rsidRDefault="00815C69">
      <w:pPr>
        <w:pStyle w:val="Standard"/>
      </w:pPr>
      <w:r>
        <w:t>Nat</w:t>
      </w:r>
      <w:r w:rsidR="00942671">
        <w:t>o/</w:t>
      </w:r>
      <w:r>
        <w:t xml:space="preserve">a il </w:t>
      </w:r>
      <w:r w:rsidR="00942671">
        <w:t>_____________ a _________________________________________________________</w:t>
      </w:r>
    </w:p>
    <w:p w14:paraId="3A8B6245" w14:textId="77777777" w:rsidR="00942671" w:rsidRDefault="00942671">
      <w:pPr>
        <w:pStyle w:val="Standard"/>
      </w:pPr>
    </w:p>
    <w:p w14:paraId="361D0C75" w14:textId="7CDC1A86" w:rsidR="003E6E12" w:rsidRDefault="00815C69">
      <w:pPr>
        <w:pStyle w:val="Standard"/>
      </w:pPr>
      <w:r>
        <w:t>CF</w:t>
      </w:r>
      <w:r w:rsidR="00942671">
        <w:t xml:space="preserve"> ______________________________</w:t>
      </w:r>
      <w:r>
        <w:t xml:space="preserve">residente in </w:t>
      </w:r>
      <w:r w:rsidR="00942671">
        <w:t>_____________________________________</w:t>
      </w:r>
    </w:p>
    <w:p w14:paraId="1373C47D" w14:textId="77777777" w:rsidR="003E6E12" w:rsidRDefault="003E6E12">
      <w:pPr>
        <w:pStyle w:val="Standard"/>
      </w:pPr>
    </w:p>
    <w:p w14:paraId="5B45BD09" w14:textId="1960F5A5" w:rsidR="003E6E12" w:rsidRDefault="00815C69">
      <w:pPr>
        <w:pStyle w:val="Standard"/>
      </w:pPr>
      <w:r>
        <w:t>Via</w:t>
      </w:r>
      <w:r w:rsidR="00942671">
        <w:t xml:space="preserve"> _________________________________________</w:t>
      </w:r>
      <w:r>
        <w:t xml:space="preserve"> Telefono</w:t>
      </w:r>
      <w:r w:rsidR="00942671">
        <w:t xml:space="preserve"> ___________________________</w:t>
      </w:r>
    </w:p>
    <w:p w14:paraId="1D71E301" w14:textId="6A4C5F0D" w:rsidR="003E6E12" w:rsidRDefault="003E6E12">
      <w:pPr>
        <w:pStyle w:val="Standard"/>
      </w:pPr>
    </w:p>
    <w:p w14:paraId="351E63F2" w14:textId="2D548707" w:rsidR="003E6E12" w:rsidRDefault="00815C69">
      <w:pPr>
        <w:pStyle w:val="Standard"/>
      </w:pPr>
      <w:r>
        <w:t xml:space="preserve">genitore di </w:t>
      </w:r>
      <w:r w:rsidR="00942671">
        <w:t>_______________________________________________________________________</w:t>
      </w:r>
    </w:p>
    <w:p w14:paraId="69ED18CC" w14:textId="77777777" w:rsidR="003E6E12" w:rsidRDefault="003E6E12">
      <w:pPr>
        <w:pStyle w:val="Standard"/>
      </w:pPr>
    </w:p>
    <w:p w14:paraId="47DD3ACD" w14:textId="57FC819E" w:rsidR="003E6E12" w:rsidRDefault="00815C69">
      <w:pPr>
        <w:pStyle w:val="Standard"/>
      </w:pPr>
      <w:r>
        <w:t>Classe frequentata</w:t>
      </w:r>
      <w:r w:rsidR="00942671">
        <w:t xml:space="preserve"> ____________</w:t>
      </w:r>
      <w:r>
        <w:t xml:space="preserve"> anno scolastico</w:t>
      </w:r>
      <w:r w:rsidR="00942671">
        <w:t xml:space="preserve"> ____________ plesso _____________________</w:t>
      </w:r>
    </w:p>
    <w:p w14:paraId="0D25AB82" w14:textId="77777777" w:rsidR="003E6E12" w:rsidRDefault="003E6E12">
      <w:pPr>
        <w:pStyle w:val="Standard"/>
      </w:pPr>
    </w:p>
    <w:p w14:paraId="79315651" w14:textId="73BF52CF" w:rsidR="003E6E12" w:rsidRDefault="00815C69">
      <w:pPr>
        <w:pStyle w:val="Standard"/>
        <w:jc w:val="both"/>
      </w:pPr>
      <w:r>
        <w:t>chiedo il rimborso</w:t>
      </w:r>
      <w:r w:rsidR="00F42F7B">
        <w:t xml:space="preserve"> di euro </w:t>
      </w:r>
      <w:r w:rsidR="00942671">
        <w:t>_________</w:t>
      </w:r>
      <w:r w:rsidR="00F42F7B">
        <w:t xml:space="preserve"> per (</w:t>
      </w:r>
      <w:r w:rsidR="00F42F7B" w:rsidRPr="001E5AF6">
        <w:rPr>
          <w:i/>
          <w:iCs/>
        </w:rPr>
        <w:t>indicare la motivazione</w:t>
      </w:r>
      <w:r w:rsidR="00F42F7B">
        <w:t xml:space="preserve">) </w:t>
      </w:r>
      <w:r w:rsidR="00942671">
        <w:t>___________________________</w:t>
      </w:r>
    </w:p>
    <w:p w14:paraId="4F746CCA" w14:textId="77777777" w:rsidR="00942671" w:rsidRDefault="00942671">
      <w:pPr>
        <w:pStyle w:val="Standard"/>
        <w:jc w:val="both"/>
      </w:pPr>
    </w:p>
    <w:p w14:paraId="4D66E9E2" w14:textId="5C9FD28F" w:rsidR="00942671" w:rsidRDefault="00942671">
      <w:pPr>
        <w:pStyle w:val="Standard"/>
        <w:jc w:val="both"/>
      </w:pPr>
      <w:r>
        <w:t>________________________________________________________________________________</w:t>
      </w:r>
    </w:p>
    <w:p w14:paraId="74C95530" w14:textId="77777777" w:rsidR="003E6E12" w:rsidRDefault="003E6E12">
      <w:pPr>
        <w:pStyle w:val="Standard"/>
        <w:jc w:val="both"/>
      </w:pPr>
    </w:p>
    <w:p w14:paraId="6AD604B3" w14:textId="77777777" w:rsidR="003E6E12" w:rsidRDefault="003E6E12">
      <w:pPr>
        <w:pStyle w:val="Standard"/>
        <w:jc w:val="both"/>
      </w:pPr>
    </w:p>
    <w:p w14:paraId="2F7F4761" w14:textId="7DBD82B5" w:rsidR="003E6E12" w:rsidRDefault="00815C69">
      <w:pPr>
        <w:pStyle w:val="Standard"/>
        <w:ind w:left="6381" w:firstLine="709"/>
      </w:pPr>
      <w:r>
        <w:t>Distinti saluti</w:t>
      </w:r>
    </w:p>
    <w:p w14:paraId="40E233EC" w14:textId="77777777" w:rsidR="003E6E12" w:rsidRDefault="00815C69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0EEBCDA" w14:textId="77777777" w:rsidR="003E6E12" w:rsidRDefault="003E6E12">
      <w:pPr>
        <w:pStyle w:val="Standard"/>
      </w:pPr>
    </w:p>
    <w:p w14:paraId="21CFC20D" w14:textId="7DDF461E" w:rsidR="003E6E12" w:rsidRDefault="00815C69">
      <w:pPr>
        <w:pStyle w:val="Standard"/>
      </w:pPr>
      <w:r>
        <w:rPr>
          <w:b/>
          <w:bCs/>
          <w:u w:val="single"/>
        </w:rPr>
        <w:t>Vogliate accreditare la somma:</w:t>
      </w:r>
      <w:r w:rsidR="002C016B">
        <w:rPr>
          <w:b/>
          <w:bCs/>
          <w:u w:val="single"/>
        </w:rPr>
        <w:t xml:space="preserve"> </w:t>
      </w:r>
      <w:r>
        <w:rPr>
          <w:u w:val="single"/>
        </w:rPr>
        <w:t>(</w:t>
      </w:r>
      <w:r>
        <w:rPr>
          <w:b/>
          <w:bCs/>
          <w:u w:val="single"/>
        </w:rPr>
        <w:t>scegliere)</w:t>
      </w:r>
    </w:p>
    <w:p w14:paraId="3A5431CF" w14:textId="77777777" w:rsidR="003E6E12" w:rsidRDefault="003E6E12">
      <w:pPr>
        <w:pStyle w:val="Standard"/>
        <w:rPr>
          <w:b/>
          <w:bCs/>
        </w:rPr>
      </w:pPr>
    </w:p>
    <w:p w14:paraId="4B0797CF" w14:textId="77777777" w:rsidR="003E6E12" w:rsidRDefault="00815C69">
      <w:pPr>
        <w:pStyle w:val="Standard"/>
      </w:pPr>
      <w:r>
        <w:rPr>
          <w:rFonts w:eastAsia="Times New Roman" w:cs="Times New Roman"/>
        </w:rPr>
        <w:t>‬</w:t>
      </w:r>
      <w:r>
        <w:t xml:space="preserve"> </w:t>
      </w:r>
      <w:r>
        <w:rPr>
          <w:b/>
          <w:u w:val="single"/>
        </w:rPr>
        <w:t>sul C/C bancario</w:t>
      </w:r>
      <w:r>
        <w:t xml:space="preserve"> </w:t>
      </w:r>
    </w:p>
    <w:p w14:paraId="7D57B038" w14:textId="77777777" w:rsidR="003E6E12" w:rsidRDefault="003E6E12">
      <w:pPr>
        <w:pStyle w:val="Standard"/>
      </w:pPr>
    </w:p>
    <w:p w14:paraId="28105440" w14:textId="6D2AB25B" w:rsidR="003E6E12" w:rsidRDefault="00815C69">
      <w:pPr>
        <w:pStyle w:val="Standard"/>
      </w:pPr>
      <w:r>
        <w:t>n</w:t>
      </w:r>
      <w:r w:rsidR="002C016B">
        <w:t xml:space="preserve">. </w:t>
      </w:r>
      <w:r w:rsidR="007B101D">
        <w:t xml:space="preserve">______________ </w:t>
      </w:r>
      <w:r>
        <w:t>ABI</w:t>
      </w:r>
      <w:r w:rsidR="007B101D">
        <w:t xml:space="preserve"> _________ </w:t>
      </w:r>
      <w:r>
        <w:t>CAB</w:t>
      </w:r>
      <w:r w:rsidR="007B101D">
        <w:t xml:space="preserve"> ________ </w:t>
      </w:r>
      <w:r>
        <w:t>CIN</w:t>
      </w:r>
      <w:r w:rsidR="007B101D">
        <w:t xml:space="preserve"> ______ </w:t>
      </w:r>
      <w:r>
        <w:t>banca</w:t>
      </w:r>
      <w:r w:rsidR="007B101D">
        <w:t xml:space="preserve"> _____________________</w:t>
      </w:r>
    </w:p>
    <w:p w14:paraId="157CD120" w14:textId="77777777" w:rsidR="003E6E12" w:rsidRDefault="003E6E12">
      <w:pPr>
        <w:pStyle w:val="Standard"/>
      </w:pPr>
    </w:p>
    <w:p w14:paraId="706F831A" w14:textId="0190CB05" w:rsidR="003E6E12" w:rsidRDefault="00815C69">
      <w:pPr>
        <w:pStyle w:val="Standard"/>
      </w:pPr>
      <w:r>
        <w:t xml:space="preserve">     IBAN </w:t>
      </w:r>
      <w:r w:rsidR="007B101D">
        <w:t>________________________________________________________________________</w:t>
      </w:r>
    </w:p>
    <w:p w14:paraId="01056B6B" w14:textId="77777777" w:rsidR="003E6E12" w:rsidRDefault="003E6E12">
      <w:pPr>
        <w:pStyle w:val="Standard"/>
      </w:pPr>
    </w:p>
    <w:p w14:paraId="47F69BCC" w14:textId="07BE9669" w:rsidR="003E6E12" w:rsidRDefault="00815C69">
      <w:pPr>
        <w:pStyle w:val="Standard"/>
      </w:pPr>
      <w:r>
        <w:t xml:space="preserve">     intestato a</w:t>
      </w:r>
      <w:r w:rsidR="007B101D">
        <w:t xml:space="preserve"> _____________________________________________________________________</w:t>
      </w:r>
    </w:p>
    <w:p w14:paraId="5AC3B63A" w14:textId="77777777" w:rsidR="003E6E12" w:rsidRDefault="003E6E12">
      <w:pPr>
        <w:pStyle w:val="Standard"/>
      </w:pPr>
    </w:p>
    <w:p w14:paraId="2132C190" w14:textId="77777777" w:rsidR="003E6E12" w:rsidRDefault="00815C69">
      <w:pPr>
        <w:pStyle w:val="Standard"/>
      </w:pPr>
      <w:r>
        <w:rPr>
          <w:rFonts w:eastAsia="Times New Roman" w:cs="Times New Roman"/>
          <w:b/>
          <w:u w:val="single"/>
        </w:rPr>
        <w:t>‬ sul C/C postale</w:t>
      </w:r>
      <w:r>
        <w:rPr>
          <w:rFonts w:eastAsia="Times New Roman" w:cs="Times New Roman"/>
          <w:b/>
        </w:rPr>
        <w:t xml:space="preserve"> </w:t>
      </w:r>
    </w:p>
    <w:p w14:paraId="333879C5" w14:textId="77777777" w:rsidR="003E6E12" w:rsidRDefault="003E6E12">
      <w:pPr>
        <w:pStyle w:val="Standard"/>
        <w:rPr>
          <w:rFonts w:eastAsia="Times New Roman" w:cs="Times New Roman"/>
          <w:b/>
        </w:rPr>
      </w:pPr>
    </w:p>
    <w:p w14:paraId="18A446D9" w14:textId="3BA474F6" w:rsidR="003E6E12" w:rsidRDefault="007B101D">
      <w:pPr>
        <w:pStyle w:val="Standard"/>
        <w:rPr>
          <w:rFonts w:eastAsia="Times New Roman" w:cs="Times New Roman"/>
        </w:rPr>
      </w:pPr>
      <w:r w:rsidRPr="007B101D">
        <w:rPr>
          <w:rFonts w:eastAsia="Times New Roman" w:cs="Times New Roman"/>
        </w:rPr>
        <w:t xml:space="preserve">n. ______________ ABI _________ CAB ________ CIN ______ </w:t>
      </w:r>
      <w:r>
        <w:rPr>
          <w:rFonts w:eastAsia="Times New Roman" w:cs="Times New Roman"/>
        </w:rPr>
        <w:t xml:space="preserve">Uff. Postale </w:t>
      </w:r>
      <w:r w:rsidRPr="007B101D">
        <w:rPr>
          <w:rFonts w:eastAsia="Times New Roman" w:cs="Times New Roman"/>
        </w:rPr>
        <w:t>________________</w:t>
      </w:r>
    </w:p>
    <w:p w14:paraId="713EA2DC" w14:textId="77777777" w:rsidR="003E6E12" w:rsidRDefault="003E6E12">
      <w:pPr>
        <w:pStyle w:val="Standard"/>
        <w:rPr>
          <w:rFonts w:eastAsia="Times New Roman" w:cs="Times New Roman"/>
        </w:rPr>
      </w:pPr>
    </w:p>
    <w:p w14:paraId="0AFABC53" w14:textId="0304350C" w:rsidR="003E6E12" w:rsidRDefault="00815C69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IBAN</w:t>
      </w:r>
      <w:r w:rsidR="007B101D">
        <w:rPr>
          <w:rFonts w:eastAsia="Times New Roman" w:cs="Times New Roman"/>
        </w:rPr>
        <w:t xml:space="preserve"> ________________________________________________________________________</w:t>
      </w:r>
    </w:p>
    <w:p w14:paraId="50176CEE" w14:textId="77777777" w:rsidR="003E6E12" w:rsidRDefault="003E6E12">
      <w:pPr>
        <w:pStyle w:val="Standard"/>
        <w:rPr>
          <w:rFonts w:eastAsia="Times New Roman" w:cs="Times New Roman"/>
        </w:rPr>
      </w:pPr>
    </w:p>
    <w:p w14:paraId="2DBAC9D1" w14:textId="70A08744" w:rsidR="003E6E12" w:rsidRDefault="00815C69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intestato a</w:t>
      </w:r>
      <w:r w:rsidR="007B101D">
        <w:rPr>
          <w:rFonts w:eastAsia="Times New Roman" w:cs="Times New Roman"/>
        </w:rPr>
        <w:t xml:space="preserve"> ____________________________________________________________________</w:t>
      </w:r>
    </w:p>
    <w:p w14:paraId="71DD2B38" w14:textId="77777777" w:rsidR="003E6E12" w:rsidRDefault="003E6E12">
      <w:pPr>
        <w:pStyle w:val="Standard"/>
      </w:pPr>
    </w:p>
    <w:p w14:paraId="4CCFEA72" w14:textId="485CED34" w:rsidR="003E6E12" w:rsidRDefault="00815C69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Firma del genitor</w:t>
      </w:r>
      <w:r w:rsidRPr="007B101D">
        <w:rPr>
          <w:b/>
          <w:bCs/>
        </w:rPr>
        <w:t>e</w:t>
      </w:r>
      <w:r>
        <w:t xml:space="preserve"> </w:t>
      </w:r>
      <w:r w:rsidR="007B101D">
        <w:t>__________________________________</w:t>
      </w:r>
    </w:p>
    <w:p w14:paraId="5F61EEDB" w14:textId="77777777" w:rsidR="003E6E12" w:rsidRDefault="003E6E12">
      <w:pPr>
        <w:pStyle w:val="Standard"/>
      </w:pPr>
    </w:p>
    <w:p w14:paraId="4B15206C" w14:textId="77777777" w:rsidR="003E6E12" w:rsidRDefault="003E6E12">
      <w:pPr>
        <w:pStyle w:val="Standard"/>
      </w:pPr>
    </w:p>
    <w:p w14:paraId="329AB362" w14:textId="1498DB7B" w:rsidR="003E6E12" w:rsidRDefault="00815C69" w:rsidP="00F42F7B">
      <w:pPr>
        <w:pStyle w:val="Standard"/>
        <w:numPr>
          <w:ilvl w:val="0"/>
          <w:numId w:val="1"/>
        </w:numPr>
        <w:jc w:val="both"/>
      </w:pPr>
      <w:r>
        <w:t xml:space="preserve">PER CORTESIA SCRIVERE IN STAMPATELLO e </w:t>
      </w:r>
      <w:r>
        <w:t xml:space="preserve">COMPILARE </w:t>
      </w:r>
      <w:r w:rsidRPr="00F42F7B">
        <w:t>TUTTI</w:t>
      </w:r>
      <w:r w:rsidRPr="00F42F7B">
        <w:t xml:space="preserve"> </w:t>
      </w:r>
      <w:r>
        <w:t>I DATI</w:t>
      </w:r>
      <w:r w:rsidR="00F42F7B">
        <w:t xml:space="preserve"> </w:t>
      </w:r>
      <w:r>
        <w:t>RICHIESTI</w:t>
      </w:r>
    </w:p>
    <w:p w14:paraId="63039F33" w14:textId="2DF14441" w:rsidR="00F42F7B" w:rsidRDefault="00F42F7B" w:rsidP="00F42F7B">
      <w:pPr>
        <w:pStyle w:val="Standard"/>
        <w:numPr>
          <w:ilvl w:val="0"/>
          <w:numId w:val="1"/>
        </w:numPr>
        <w:jc w:val="both"/>
      </w:pPr>
      <w:r>
        <w:t xml:space="preserve">ALLEGARE COPIA </w:t>
      </w:r>
      <w:r w:rsidR="007B101D">
        <w:t xml:space="preserve">DELLA </w:t>
      </w:r>
      <w:r>
        <w:t>RICEVUTA DEL PAGAMENTO</w:t>
      </w:r>
    </w:p>
    <w:sectPr w:rsidR="00F42F7B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9CA9B" w14:textId="77777777" w:rsidR="00815C69" w:rsidRDefault="00815C69">
      <w:r>
        <w:separator/>
      </w:r>
    </w:p>
  </w:endnote>
  <w:endnote w:type="continuationSeparator" w:id="0">
    <w:p w14:paraId="08C2D069" w14:textId="77777777" w:rsidR="00815C69" w:rsidRDefault="0081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charset w:val="02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9AD2E" w14:textId="77777777" w:rsidR="00815C69" w:rsidRDefault="00815C69">
      <w:r>
        <w:rPr>
          <w:color w:val="000000"/>
        </w:rPr>
        <w:separator/>
      </w:r>
    </w:p>
  </w:footnote>
  <w:footnote w:type="continuationSeparator" w:id="0">
    <w:p w14:paraId="0DFC28F1" w14:textId="77777777" w:rsidR="00815C69" w:rsidRDefault="0081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F3DBD"/>
    <w:multiLevelType w:val="hybridMultilevel"/>
    <w:tmpl w:val="91063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984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E6E12"/>
    <w:rsid w:val="001E5AF6"/>
    <w:rsid w:val="002C016B"/>
    <w:rsid w:val="003E6E12"/>
    <w:rsid w:val="00482C51"/>
    <w:rsid w:val="007B101D"/>
    <w:rsid w:val="00815C69"/>
    <w:rsid w:val="00942671"/>
    <w:rsid w:val="00F42F7B"/>
    <w:rsid w:val="00FF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1BDD5"/>
  <w15:docId w15:val="{D2131513-6CB2-4A50-B2A3-30B9F811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#S  Braga Antonella</dc:creator>
  <cp:lastModifiedBy>Filippo Paleari</cp:lastModifiedBy>
  <cp:revision>2</cp:revision>
  <cp:lastPrinted>2024-05-22T13:02:00Z</cp:lastPrinted>
  <dcterms:created xsi:type="dcterms:W3CDTF">2025-03-17T13:23:00Z</dcterms:created>
  <dcterms:modified xsi:type="dcterms:W3CDTF">2025-03-17T13:23:00Z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